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860425</wp:posOffset>
            </wp:positionV>
            <wp:extent cx="5269230" cy="7106920"/>
            <wp:effectExtent l="0" t="0" r="7620" b="17780"/>
            <wp:wrapSquare wrapText="bothSides"/>
            <wp:docPr id="1" name="图片 3" descr="宿州经开区2018棚户区改造采购主体采用单一来源方式的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宿州经开区2018棚户区改造采购主体采用单一来源方式的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106920"/>
            <wp:effectExtent l="0" t="0" r="7620" b="17780"/>
            <wp:docPr id="2" name="图片 2" descr="宿州经开区2018棚户区改造采购主体采用单一来源方式的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宿州经开区2018棚户区改造采购主体采用单一来源方式的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B86E72"/>
    <w:rsid w:val="3AB86E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Norma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2018-07-31T02:35:00Z</dcterms:created>
  <dc:creator>Administrator</dc:creator>
  <cp:lastModifiedBy>Administrator</cp:lastModifiedBy>
  <dcterms:modified xsi:type="dcterms:W3CDTF">2018-07-31T02:37:11Z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